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6EE" w:rsidRPr="00D02AC5" w:rsidRDefault="009D2B36" w:rsidP="00D02AC5">
      <w:pPr>
        <w:jc w:val="center"/>
        <w:rPr>
          <w:rFonts w:ascii="Comic Sans MS" w:hAnsi="Comic Sans MS"/>
        </w:rPr>
      </w:pPr>
      <w:r w:rsidRPr="00D02AC5">
        <w:rPr>
          <w:rFonts w:ascii="Comic Sans MS" w:hAnsi="Comic Sans MS"/>
        </w:rPr>
        <w:t>Home learning week beginning 2.11.20</w:t>
      </w:r>
    </w:p>
    <w:p w:rsidR="009D2B36" w:rsidRPr="00D02AC5" w:rsidRDefault="009D2B36">
      <w:pPr>
        <w:rPr>
          <w:rFonts w:ascii="Comic Sans MS" w:hAnsi="Comic Sans MS"/>
        </w:rPr>
      </w:pPr>
      <w:r w:rsidRPr="00D02AC5">
        <w:rPr>
          <w:rFonts w:ascii="Comic Sans MS" w:hAnsi="Comic Sans MS"/>
        </w:rPr>
        <w:t>Literacy</w:t>
      </w:r>
    </w:p>
    <w:p w:rsidR="009D2B36" w:rsidRPr="00D02AC5" w:rsidRDefault="009D2B36">
      <w:pPr>
        <w:rPr>
          <w:rFonts w:ascii="Comic Sans MS" w:hAnsi="Comic Sans MS"/>
        </w:rPr>
      </w:pPr>
      <w:r w:rsidRPr="00D02AC5">
        <w:rPr>
          <w:rFonts w:ascii="Comic Sans MS" w:hAnsi="Comic Sans MS"/>
        </w:rPr>
        <w:t xml:space="preserve">This week we have been reading the story of the Gingerbread Man. Please </w:t>
      </w:r>
      <w:r w:rsidR="00D02AC5">
        <w:rPr>
          <w:rFonts w:ascii="Comic Sans MS" w:hAnsi="Comic Sans MS"/>
        </w:rPr>
        <w:t>read the P</w:t>
      </w:r>
      <w:r w:rsidR="00D02AC5" w:rsidRPr="00D02AC5">
        <w:rPr>
          <w:rFonts w:ascii="Comic Sans MS" w:hAnsi="Comic Sans MS"/>
        </w:rPr>
        <w:t xml:space="preserve">owerpoint </w:t>
      </w:r>
      <w:r w:rsidR="00D02AC5">
        <w:rPr>
          <w:rFonts w:ascii="Comic Sans MS" w:hAnsi="Comic Sans MS"/>
        </w:rPr>
        <w:t>you can hear the story.</w:t>
      </w:r>
    </w:p>
    <w:p w:rsidR="009D2B36" w:rsidRDefault="009D2B36">
      <w:pPr>
        <w:rPr>
          <w:rFonts w:ascii="Comic Sans MS" w:hAnsi="Comic Sans MS"/>
        </w:rPr>
      </w:pPr>
      <w:r w:rsidRPr="00D02AC5">
        <w:rPr>
          <w:rFonts w:ascii="Comic Sans MS" w:hAnsi="Comic Sans MS"/>
        </w:rPr>
        <w:t>Cut out the pictures below and ask your child to re-tell the story in order</w:t>
      </w:r>
      <w:r w:rsidR="00D02AC5">
        <w:rPr>
          <w:rFonts w:ascii="Comic Sans MS" w:hAnsi="Comic Sans MS"/>
        </w:rPr>
        <w:t>. Get your child to write the either the initial sound or the word of what they can see in the picture.</w:t>
      </w:r>
      <w:r w:rsidR="00D02AC5" w:rsidRPr="00D02AC5">
        <w:rPr>
          <w:noProof/>
          <w:lang w:eastAsia="en-GB"/>
        </w:rPr>
        <w:t xml:space="preserve"> </w:t>
      </w:r>
      <w:r w:rsidR="00D02AC5">
        <w:rPr>
          <w:noProof/>
          <w:lang w:eastAsia="en-GB"/>
        </w:rPr>
        <w:drawing>
          <wp:inline distT="0" distB="0" distL="0" distR="0" wp14:anchorId="53D0A993" wp14:editId="07064AE4">
            <wp:extent cx="8724900" cy="4314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06" t="13088" r="9928" b="23348"/>
                    <a:stretch/>
                  </pic:blipFill>
                  <pic:spPr bwMode="auto">
                    <a:xfrm>
                      <a:off x="0" y="0"/>
                      <a:ext cx="8731731" cy="431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4F" w:rsidRDefault="000D7D4F">
      <w:pPr>
        <w:rPr>
          <w:rFonts w:ascii="Comic Sans MS" w:hAnsi="Comic Sans MS"/>
        </w:rPr>
      </w:pPr>
      <w:r w:rsidRPr="00D02AC5">
        <w:rPr>
          <w:rFonts w:ascii="Comic Sans MS" w:hAnsi="Comic Sans MS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49530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AC5" w:rsidRPr="00D02AC5" w:rsidRDefault="00D02AC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Get your child to design their own gingerbread. Can they write some words to </w:t>
                            </w:r>
                            <w:r w:rsidR="000D7D4F">
                              <w:rPr>
                                <w:rFonts w:ascii="Comic Sans MS" w:hAnsi="Comic Sans MS"/>
                              </w:rPr>
                              <w:t>describe it?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8.4pt;margin-top:3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DBpsMA3gAAAAkBAAAPAAAAAAAAAAAAAAAAAH8EAABkcnMvZG93&#10;bnJldi54bWxQSwUGAAAAAAQABADzAAAAigUAAAAA&#10;">
                <v:textbox style="mso-fit-shape-to-text:t">
                  <w:txbxContent>
                    <w:p w:rsidR="00D02AC5" w:rsidRPr="00D02AC5" w:rsidRDefault="00D02AC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Get your child to design their own gingerbread. Can they write some words to </w:t>
                      </w:r>
                      <w:r w:rsidR="000D7D4F">
                        <w:rPr>
                          <w:rFonts w:ascii="Comic Sans MS" w:hAnsi="Comic Sans MS"/>
                        </w:rPr>
                        <w:t>describe it?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2047875</wp:posOffset>
            </wp:positionH>
            <wp:positionV relativeFrom="paragraph">
              <wp:posOffset>0</wp:posOffset>
            </wp:positionV>
            <wp:extent cx="5400040" cy="626999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2" t="13959" r="27546" b="16907"/>
                    <a:stretch/>
                  </pic:blipFill>
                  <pic:spPr bwMode="auto">
                    <a:xfrm>
                      <a:off x="0" y="0"/>
                      <a:ext cx="5400040" cy="626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2AC5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Maths</w:t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For maths this week, we are working on addition, can you write the total number in the circles.</w:t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3902B470" wp14:editId="37D0F020">
            <wp:extent cx="4543152" cy="6874374"/>
            <wp:effectExtent l="0" t="3493" r="6668" b="666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317" t="21105" r="29407" b="17239"/>
                    <a:stretch/>
                  </pic:blipFill>
                  <pic:spPr bwMode="auto">
                    <a:xfrm rot="16200000">
                      <a:off x="0" y="0"/>
                      <a:ext cx="4547525" cy="6880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Please practice this using objects that you have at home, for example, two groups of teddy bears and how many do you have altogether?</w:t>
      </w: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inline distT="0" distB="0" distL="0" distR="0" wp14:anchorId="4A1F6895" wp14:editId="0F7061C7">
            <wp:extent cx="5879321" cy="8324850"/>
            <wp:effectExtent l="0" t="3810" r="381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150" t="12796" r="36187" b="4609"/>
                    <a:stretch/>
                  </pic:blipFill>
                  <pic:spPr bwMode="auto">
                    <a:xfrm rot="16200000">
                      <a:off x="0" y="0"/>
                      <a:ext cx="5886816" cy="8335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Phonics</w:t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We will be revising phase 2 sounds and practising writing CVC words.</w:t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7DBF186" wp14:editId="0B192603">
            <wp:extent cx="4635674" cy="6300787"/>
            <wp:effectExtent l="5715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322" t="9473" r="27413" b="11921"/>
                    <a:stretch/>
                  </pic:blipFill>
                  <pic:spPr bwMode="auto">
                    <a:xfrm rot="16200000">
                      <a:off x="0" y="0"/>
                      <a:ext cx="4646241" cy="631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304800</wp:posOffset>
            </wp:positionV>
            <wp:extent cx="4905375" cy="3352263"/>
            <wp:effectExtent l="0" t="0" r="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7810" r="8402" b="19733"/>
                    <a:stretch/>
                  </pic:blipFill>
                  <pic:spPr bwMode="auto">
                    <a:xfrm>
                      <a:off x="0" y="0"/>
                      <a:ext cx="4905375" cy="3352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257175</wp:posOffset>
            </wp:positionV>
            <wp:extent cx="5105400" cy="3491901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3" t="15123" r="8535" b="12586"/>
                    <a:stretch/>
                  </pic:blipFill>
                  <pic:spPr bwMode="auto">
                    <a:xfrm>
                      <a:off x="0" y="0"/>
                      <a:ext cx="5105400" cy="349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Can you write the word for each picture?</w:t>
      </w: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Topic – Bonfire night!</w:t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inline distT="0" distB="0" distL="0" distR="0" wp14:anchorId="16148697" wp14:editId="75AAF5CD">
            <wp:extent cx="5253038" cy="7504340"/>
            <wp:effectExtent l="0" t="1588" r="3493" b="3492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0045" t="13128" r="29939" b="15411"/>
                    <a:stretch/>
                  </pic:blipFill>
                  <pic:spPr bwMode="auto">
                    <a:xfrm rot="16200000">
                      <a:off x="0" y="0"/>
                      <a:ext cx="5258977" cy="751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D4F" w:rsidRDefault="000D7D4F" w:rsidP="000D7D4F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Can you make your own chocolate finger sparkler?</w:t>
      </w:r>
    </w:p>
    <w:p w:rsidR="000D7D4F" w:rsidRPr="00D02AC5" w:rsidRDefault="000D7D4F" w:rsidP="000D7D4F">
      <w:pPr>
        <w:jc w:val="center"/>
        <w:rPr>
          <w:rFonts w:ascii="Comic Sans MS" w:hAnsi="Comic Sans M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1126490</wp:posOffset>
            </wp:positionV>
            <wp:extent cx="3810000" cy="2857500"/>
            <wp:effectExtent l="0" t="0" r="0" b="0"/>
            <wp:wrapSquare wrapText="bothSides"/>
            <wp:docPr id="11" name="Picture 11" descr="Chocolate Sparkl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colate Sparkle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D7D4F" w:rsidRPr="00D02AC5" w:rsidSect="00D02AC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36"/>
    <w:rsid w:val="000D7D4F"/>
    <w:rsid w:val="003606EE"/>
    <w:rsid w:val="009D2B36"/>
    <w:rsid w:val="00D02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8449C"/>
  <w15:chartTrackingRefBased/>
  <w15:docId w15:val="{9C496113-B72C-4A46-9BB3-9005C9E713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D2B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A05D18-FAED-4AC9-ACC3-93C06CDD3D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743F4160</Template>
  <TotalTime>25</TotalTime>
  <Pages>9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jnelson33.312</dc:creator>
  <cp:keywords/>
  <dc:description/>
  <cp:lastModifiedBy>jnelson33.312</cp:lastModifiedBy>
  <cp:revision>2</cp:revision>
  <dcterms:created xsi:type="dcterms:W3CDTF">2020-10-23T13:04:00Z</dcterms:created>
  <dcterms:modified xsi:type="dcterms:W3CDTF">2020-10-23T13:31:00Z</dcterms:modified>
</cp:coreProperties>
</file>